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C87F67" w14:textId="5228A0FA" w:rsidR="002303CB" w:rsidRPr="002A5F77" w:rsidRDefault="00A13AFB" w:rsidP="00382C99">
      <w:pPr>
        <w:jc w:val="center"/>
        <w:rPr>
          <w:b/>
          <w:bCs/>
          <w:color w:val="078570"/>
          <w:sz w:val="28"/>
          <w:szCs w:val="28"/>
        </w:rPr>
      </w:pPr>
      <w:r w:rsidRPr="002A5F77">
        <w:rPr>
          <w:b/>
          <w:bCs/>
          <w:color w:val="078570"/>
          <w:sz w:val="28"/>
          <w:szCs w:val="28"/>
        </w:rPr>
        <w:t>JOB DESCRIPTION AND PERSON SPECIFICATION</w:t>
      </w:r>
    </w:p>
    <w:p w14:paraId="4F7B9BF5" w14:textId="54A0469C" w:rsidR="00382C99" w:rsidRPr="002A5F77" w:rsidRDefault="00382C99" w:rsidP="00382C99">
      <w:pPr>
        <w:rPr>
          <w:b/>
          <w:bCs/>
          <w:color w:val="009193"/>
          <w:sz w:val="28"/>
          <w:szCs w:val="28"/>
        </w:rPr>
      </w:pPr>
    </w:p>
    <w:p w14:paraId="1740137B" w14:textId="08C146D7" w:rsidR="00382C99" w:rsidRPr="00D13E44" w:rsidRDefault="00382C99" w:rsidP="00D13E44">
      <w:pPr>
        <w:spacing w:after="120"/>
        <w:jc w:val="both"/>
        <w:rPr>
          <w:color w:val="000000" w:themeColor="text1"/>
        </w:rPr>
      </w:pPr>
      <w:r w:rsidRPr="00D13E44">
        <w:rPr>
          <w:b/>
          <w:bCs/>
          <w:color w:val="078570"/>
        </w:rPr>
        <w:t xml:space="preserve">Job title: </w:t>
      </w:r>
      <w:r w:rsidRPr="00D13E44">
        <w:rPr>
          <w:color w:val="000000" w:themeColor="text1"/>
        </w:rPr>
        <w:t>Executive Assistant</w:t>
      </w:r>
    </w:p>
    <w:p w14:paraId="303FDAB4" w14:textId="5F56597A" w:rsidR="00382C99" w:rsidRPr="00D13E44" w:rsidRDefault="00382C99" w:rsidP="00D13E44">
      <w:pPr>
        <w:spacing w:after="120"/>
        <w:jc w:val="both"/>
        <w:rPr>
          <w:b/>
          <w:bCs/>
          <w:color w:val="009193"/>
        </w:rPr>
      </w:pPr>
      <w:r w:rsidRPr="00D13E44">
        <w:rPr>
          <w:b/>
          <w:bCs/>
          <w:color w:val="078570"/>
        </w:rPr>
        <w:t xml:space="preserve">Salary: </w:t>
      </w:r>
      <w:r w:rsidR="00B76B38" w:rsidRPr="00D13E44">
        <w:rPr>
          <w:b/>
          <w:bCs/>
          <w:color w:val="078570"/>
        </w:rPr>
        <w:t xml:space="preserve"> </w:t>
      </w:r>
      <w:r w:rsidR="00B76B38" w:rsidRPr="00D13E44">
        <w:rPr>
          <w:color w:val="000000" w:themeColor="text1"/>
        </w:rPr>
        <w:t>£</w:t>
      </w:r>
      <w:r w:rsidR="00CA2788" w:rsidRPr="00D13E44">
        <w:rPr>
          <w:color w:val="000000" w:themeColor="text1"/>
        </w:rPr>
        <w:t xml:space="preserve">30k </w:t>
      </w:r>
      <w:r w:rsidR="00725B0C" w:rsidRPr="00D13E44">
        <w:rPr>
          <w:color w:val="000000" w:themeColor="text1"/>
        </w:rPr>
        <w:t xml:space="preserve">- </w:t>
      </w:r>
      <w:r w:rsidR="009C2730" w:rsidRPr="00D13E44">
        <w:rPr>
          <w:color w:val="000000" w:themeColor="text1"/>
        </w:rPr>
        <w:t>£34</w:t>
      </w:r>
      <w:r w:rsidR="00725B0C" w:rsidRPr="00D13E44">
        <w:rPr>
          <w:color w:val="000000" w:themeColor="text1"/>
        </w:rPr>
        <w:t xml:space="preserve">k </w:t>
      </w:r>
      <w:r w:rsidR="00373C64" w:rsidRPr="00D13E44">
        <w:rPr>
          <w:color w:val="000000" w:themeColor="text1"/>
        </w:rPr>
        <w:t>(dependent on experience)</w:t>
      </w:r>
    </w:p>
    <w:p w14:paraId="6ACD0A7C" w14:textId="4835B4B0" w:rsidR="00382C99" w:rsidRPr="00D13E44" w:rsidRDefault="00636A08" w:rsidP="00D13E44">
      <w:pPr>
        <w:spacing w:after="120"/>
        <w:jc w:val="both"/>
        <w:rPr>
          <w:color w:val="000000" w:themeColor="text1"/>
        </w:rPr>
      </w:pPr>
      <w:r w:rsidRPr="00D13E44">
        <w:rPr>
          <w:b/>
          <w:bCs/>
          <w:color w:val="078570"/>
        </w:rPr>
        <w:t>Employment type:</w:t>
      </w:r>
      <w:r w:rsidR="00382C99" w:rsidRPr="00D13E44">
        <w:rPr>
          <w:b/>
          <w:bCs/>
          <w:color w:val="078570"/>
        </w:rPr>
        <w:t xml:space="preserve"> </w:t>
      </w:r>
      <w:r w:rsidR="00382C99" w:rsidRPr="00D13E44">
        <w:rPr>
          <w:color w:val="000000" w:themeColor="text1"/>
        </w:rPr>
        <w:t>Permanent</w:t>
      </w:r>
    </w:p>
    <w:p w14:paraId="5228FB0D" w14:textId="788F4554" w:rsidR="00636A08" w:rsidRPr="00D13E44" w:rsidRDefault="00636A08" w:rsidP="00D13E44">
      <w:pPr>
        <w:spacing w:after="120"/>
        <w:jc w:val="both"/>
        <w:rPr>
          <w:b/>
          <w:bCs/>
          <w:color w:val="009193"/>
        </w:rPr>
      </w:pPr>
      <w:r w:rsidRPr="00D13E44">
        <w:rPr>
          <w:b/>
          <w:bCs/>
          <w:color w:val="078570"/>
        </w:rPr>
        <w:t xml:space="preserve">Hours: </w:t>
      </w:r>
      <w:r w:rsidRPr="00D13E44">
        <w:rPr>
          <w:color w:val="000000" w:themeColor="text1"/>
        </w:rPr>
        <w:t>Full time, 37.5 hours per week</w:t>
      </w:r>
      <w:r w:rsidR="00E30718" w:rsidRPr="00D13E44">
        <w:rPr>
          <w:color w:val="000000" w:themeColor="text1"/>
        </w:rPr>
        <w:t xml:space="preserve"> </w:t>
      </w:r>
    </w:p>
    <w:p w14:paraId="24BB54C4" w14:textId="79394B71" w:rsidR="00A13AFB" w:rsidRPr="00D13E44" w:rsidRDefault="00382C99" w:rsidP="00D13E44">
      <w:pPr>
        <w:spacing w:after="120"/>
        <w:jc w:val="both"/>
        <w:rPr>
          <w:rFonts w:eastAsia="Helvetica"/>
          <w:i/>
          <w:iCs/>
          <w:color w:val="000000" w:themeColor="text1"/>
          <w:lang w:val="en-US"/>
        </w:rPr>
      </w:pPr>
      <w:r w:rsidRPr="00D13E44">
        <w:rPr>
          <w:b/>
          <w:bCs/>
          <w:color w:val="078570"/>
        </w:rPr>
        <w:t xml:space="preserve">Location: </w:t>
      </w:r>
      <w:r w:rsidR="009E667B" w:rsidRPr="00D13E44">
        <w:rPr>
          <w:rFonts w:eastAsia="Helvetica"/>
          <w:color w:val="000000" w:themeColor="text1"/>
          <w:lang w:val="en-US"/>
        </w:rPr>
        <w:t>Flexible hybrid working –</w:t>
      </w:r>
      <w:r w:rsidR="00AA5989" w:rsidRPr="00D13E44">
        <w:rPr>
          <w:rFonts w:eastAsia="Helvetica"/>
          <w:color w:val="000000" w:themeColor="text1"/>
          <w:lang w:val="en-US"/>
        </w:rPr>
        <w:t xml:space="preserve"> </w:t>
      </w:r>
      <w:r w:rsidR="00B547D2" w:rsidRPr="00D13E44">
        <w:rPr>
          <w:rFonts w:eastAsia="Helvetica"/>
          <w:color w:val="000000" w:themeColor="text1"/>
          <w:lang w:val="en-US"/>
        </w:rPr>
        <w:t xml:space="preserve">home/remote and office (Bristol). </w:t>
      </w:r>
      <w:r w:rsidR="009E667B" w:rsidRPr="00D13E44">
        <w:rPr>
          <w:rFonts w:eastAsia="Helvetica"/>
          <w:i/>
          <w:iCs/>
          <w:color w:val="000000" w:themeColor="text1"/>
          <w:lang w:val="en-US"/>
        </w:rPr>
        <w:t xml:space="preserve">Must be based in the UK and eligible to work in the UK. </w:t>
      </w:r>
    </w:p>
    <w:p w14:paraId="170F222F" w14:textId="199D9C4B" w:rsidR="00382C99" w:rsidRPr="00D13E44" w:rsidRDefault="00382C99" w:rsidP="00D13E44">
      <w:pPr>
        <w:jc w:val="both"/>
        <w:rPr>
          <w:b/>
          <w:bCs/>
          <w:color w:val="009193"/>
        </w:rPr>
      </w:pPr>
      <w:r w:rsidRPr="00D13E44">
        <w:rPr>
          <w:b/>
          <w:bCs/>
          <w:color w:val="078570"/>
        </w:rPr>
        <w:t>Reporting to:</w:t>
      </w:r>
      <w:r w:rsidR="004A14D3" w:rsidRPr="00D13E44">
        <w:rPr>
          <w:b/>
          <w:bCs/>
          <w:color w:val="078570"/>
        </w:rPr>
        <w:t xml:space="preserve"> </w:t>
      </w:r>
      <w:r w:rsidR="00A45E20" w:rsidRPr="00D13E44">
        <w:rPr>
          <w:color w:val="000000" w:themeColor="text1"/>
        </w:rPr>
        <w:t>The Executive Director</w:t>
      </w:r>
    </w:p>
    <w:p w14:paraId="5A69F989" w14:textId="548AFC9A" w:rsidR="00F31A6F" w:rsidRPr="00D13E44" w:rsidRDefault="00655444" w:rsidP="00D13E44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color w:val="000000"/>
          <w:lang w:eastAsia="en-GB"/>
        </w:rPr>
      </w:pPr>
      <w:r w:rsidRPr="00D13E44">
        <w:rPr>
          <w:b/>
          <w:bCs/>
        </w:rPr>
        <w:t>About Us</w:t>
      </w:r>
    </w:p>
    <w:p w14:paraId="2E96D317" w14:textId="59230CB0" w:rsidR="00F31A6F" w:rsidRPr="00D13E44" w:rsidRDefault="00655444" w:rsidP="00D13E44">
      <w:p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t xml:space="preserve">The Sustainable Food Trust is a </w:t>
      </w:r>
      <w:r w:rsidR="005158E9" w:rsidRPr="00D13E44">
        <w:rPr>
          <w:color w:val="000000"/>
        </w:rPr>
        <w:t xml:space="preserve">respected </w:t>
      </w:r>
      <w:r w:rsidRPr="00D13E44">
        <w:t xml:space="preserve">charity working to </w:t>
      </w:r>
      <w:r w:rsidR="005158E9" w:rsidRPr="00D13E44">
        <w:rPr>
          <w:color w:val="000000"/>
        </w:rPr>
        <w:t>accelerate the shift towards</w:t>
      </w:r>
      <w:r w:rsidRPr="00D13E44">
        <w:t xml:space="preserve"> food and farming </w:t>
      </w:r>
      <w:r w:rsidR="005158E9" w:rsidRPr="00D13E44">
        <w:rPr>
          <w:color w:val="000000"/>
        </w:rPr>
        <w:t>systems that support</w:t>
      </w:r>
      <w:r w:rsidRPr="00D13E44">
        <w:t xml:space="preserve"> </w:t>
      </w:r>
      <w:r w:rsidRPr="00D13E44">
        <w:rPr>
          <w:color w:val="000000"/>
        </w:rPr>
        <w:t xml:space="preserve">people, </w:t>
      </w:r>
      <w:r w:rsidRPr="00D13E44">
        <w:t xml:space="preserve">nature and </w:t>
      </w:r>
      <w:r w:rsidRPr="00D13E44">
        <w:rPr>
          <w:color w:val="000000"/>
        </w:rPr>
        <w:t>the climate</w:t>
      </w:r>
      <w:r w:rsidRPr="00D13E44">
        <w:t>.</w:t>
      </w:r>
      <w:r w:rsidRPr="00D13E44">
        <w:rPr>
          <w:color w:val="000000"/>
        </w:rPr>
        <w:t xml:space="preserve"> </w:t>
      </w:r>
      <w:r w:rsidR="005158E9" w:rsidRPr="00D13E44">
        <w:rPr>
          <w:color w:val="000000"/>
        </w:rPr>
        <w:t>Our work is grounded in the belief that</w:t>
      </w:r>
      <w:r w:rsidRPr="00D13E44">
        <w:rPr>
          <w:color w:val="000000"/>
        </w:rPr>
        <w:t xml:space="preserve"> healthy soil, plants, animals and people are </w:t>
      </w:r>
      <w:r w:rsidR="005158E9" w:rsidRPr="00D13E44">
        <w:rPr>
          <w:color w:val="000000"/>
        </w:rPr>
        <w:t>deeply</w:t>
      </w:r>
      <w:r w:rsidRPr="00D13E44">
        <w:rPr>
          <w:color w:val="000000"/>
        </w:rPr>
        <w:t xml:space="preserve"> connected.</w:t>
      </w:r>
    </w:p>
    <w:p w14:paraId="6B2CD66B" w14:textId="18FA3304" w:rsidR="00F31A6F" w:rsidRPr="00D13E44" w:rsidRDefault="00655444" w:rsidP="00D13E44">
      <w:p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rPr>
          <w:color w:val="000000"/>
        </w:rPr>
        <w:t xml:space="preserve">We </w:t>
      </w:r>
      <w:r w:rsidR="00C8202D" w:rsidRPr="00D13E44">
        <w:rPr>
          <w:color w:val="000000"/>
        </w:rPr>
        <w:t>bring together</w:t>
      </w:r>
      <w:r w:rsidRPr="00D13E44">
        <w:rPr>
          <w:color w:val="000000"/>
        </w:rPr>
        <w:t xml:space="preserve"> farmers, policymakers, businesses, researchers and partners in the UK and internationally to share knowledge</w:t>
      </w:r>
      <w:r w:rsidR="00C8202D" w:rsidRPr="00D13E44">
        <w:rPr>
          <w:color w:val="000000"/>
        </w:rPr>
        <w:t>, influence change</w:t>
      </w:r>
      <w:r w:rsidRPr="00D13E44">
        <w:rPr>
          <w:color w:val="000000"/>
        </w:rPr>
        <w:t xml:space="preserve"> and help </w:t>
      </w:r>
      <w:r w:rsidR="00C8202D" w:rsidRPr="00D13E44">
        <w:rPr>
          <w:color w:val="000000"/>
        </w:rPr>
        <w:t xml:space="preserve">create fairer, more resilient and sustainable </w:t>
      </w:r>
      <w:r w:rsidRPr="00D13E44">
        <w:rPr>
          <w:color w:val="000000"/>
        </w:rPr>
        <w:t>food and farming systems.</w:t>
      </w:r>
    </w:p>
    <w:p w14:paraId="322AC880" w14:textId="03A1BF0F" w:rsidR="00F31A6F" w:rsidRPr="00D13E44" w:rsidRDefault="00655444" w:rsidP="00D13E44">
      <w:p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rPr>
          <w:b/>
          <w:bCs/>
        </w:rPr>
        <w:t>Position Summary</w:t>
      </w:r>
    </w:p>
    <w:p w14:paraId="51F3DE93" w14:textId="791904EA" w:rsidR="00F31A6F" w:rsidRPr="00D13E44" w:rsidRDefault="00AF290B" w:rsidP="00D13E44">
      <w:p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rPr>
          <w:color w:val="000000"/>
        </w:rPr>
        <w:t>This is a varied role supporting the Executive Director and helping the Sustainable Food Trust deliver its work.</w:t>
      </w:r>
      <w:r w:rsidR="003F325E" w:rsidRPr="00D13E44">
        <w:rPr>
          <w:color w:val="000000"/>
        </w:rPr>
        <w:t xml:space="preserve"> </w:t>
      </w:r>
      <w:r w:rsidR="00D01680" w:rsidRPr="00D13E44">
        <w:rPr>
          <w:color w:val="000000"/>
        </w:rPr>
        <w:t>You will help manage priorities, meetings, projects and events, while working closely with the Executive Director, senior team and wider organisation.</w:t>
      </w:r>
    </w:p>
    <w:p w14:paraId="407C4ADE" w14:textId="1794B1D1" w:rsidR="00F31A6F" w:rsidRPr="00D13E44" w:rsidRDefault="00655444" w:rsidP="00D13E44">
      <w:pPr>
        <w:spacing w:after="120"/>
        <w:jc w:val="both"/>
      </w:pPr>
      <w:r w:rsidRPr="00D13E44">
        <w:t xml:space="preserve">We are looking for </w:t>
      </w:r>
      <w:r w:rsidR="00053B4F" w:rsidRPr="00D13E44">
        <w:rPr>
          <w:color w:val="000000"/>
        </w:rPr>
        <w:t>someone</w:t>
      </w:r>
      <w:r w:rsidRPr="00D13E44">
        <w:t xml:space="preserve"> organised, proactive and adaptable</w:t>
      </w:r>
      <w:r w:rsidR="00053B4F" w:rsidRPr="00D13E44">
        <w:rPr>
          <w:color w:val="000000"/>
        </w:rPr>
        <w:t>,</w:t>
      </w:r>
      <w:r w:rsidRPr="00D13E44">
        <w:t xml:space="preserve"> who enjoys </w:t>
      </w:r>
      <w:r w:rsidR="00053B4F" w:rsidRPr="00D13E44">
        <w:rPr>
          <w:color w:val="000000"/>
        </w:rPr>
        <w:t>working with people</w:t>
      </w:r>
      <w:r w:rsidRPr="00D13E44">
        <w:t xml:space="preserve"> and </w:t>
      </w:r>
      <w:r w:rsidR="00053B4F" w:rsidRPr="00D13E44">
        <w:rPr>
          <w:color w:val="000000"/>
        </w:rPr>
        <w:t>can manage a busy</w:t>
      </w:r>
      <w:r w:rsidRPr="00D13E44">
        <w:t xml:space="preserve"> and </w:t>
      </w:r>
      <w:r w:rsidR="00053B4F" w:rsidRPr="00D13E44">
        <w:rPr>
          <w:color w:val="000000"/>
        </w:rPr>
        <w:t>varied workload</w:t>
      </w:r>
      <w:r w:rsidRPr="00D13E44">
        <w:t>.</w:t>
      </w:r>
      <w:r w:rsidR="003F325E" w:rsidRPr="00D13E44">
        <w:t xml:space="preserve"> T</w:t>
      </w:r>
      <w:r w:rsidR="004C4BC5" w:rsidRPr="00D13E44">
        <w:rPr>
          <w:color w:val="000000"/>
        </w:rPr>
        <w:t>he role offers the chance to gain experience across senior support, events, projects and organisational work.</w:t>
      </w:r>
    </w:p>
    <w:p w14:paraId="73DCEAD2" w14:textId="7A420C6A" w:rsidR="00F31A6F" w:rsidRPr="00D13E44" w:rsidRDefault="00655444" w:rsidP="00D13E44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t>Key Responsibilities</w:t>
      </w:r>
    </w:p>
    <w:p w14:paraId="7D297638" w14:textId="664E86D8" w:rsidR="00F31A6F" w:rsidRPr="00D13E44" w:rsidRDefault="00655444" w:rsidP="00D13E44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t>Executive Support</w:t>
      </w:r>
    </w:p>
    <w:p w14:paraId="3AA92CD1" w14:textId="5C38AB64" w:rsidR="00F31A6F" w:rsidRPr="00D13E44" w:rsidRDefault="0064160D" w:rsidP="00D13E44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D13E44">
        <w:t xml:space="preserve">Support the Executive Director with diary management, scheduling and day-to-day priorities, helping </w:t>
      </w:r>
      <w:r w:rsidR="007D2E7C" w:rsidRPr="00D13E44">
        <w:t xml:space="preserve">her </w:t>
      </w:r>
      <w:r w:rsidRPr="00D13E44">
        <w:t>time to be well organised.</w:t>
      </w:r>
    </w:p>
    <w:p w14:paraId="07292C1D" w14:textId="028C19D3" w:rsidR="00F31A6F" w:rsidRPr="00D13E44" w:rsidRDefault="008D74DD" w:rsidP="00D13E44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D13E44">
        <w:t>Help prepare for meetings, including arranging papers, taking notes and following up on agreed actions.</w:t>
      </w:r>
    </w:p>
    <w:p w14:paraId="518E1460" w14:textId="010F735F" w:rsidR="00F31A6F" w:rsidRPr="00D13E44" w:rsidRDefault="00655444" w:rsidP="00D13E44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D13E44">
        <w:rPr>
          <w:color w:val="000000"/>
        </w:rPr>
        <w:t xml:space="preserve">Build </w:t>
      </w:r>
      <w:r w:rsidR="000F1DE5" w:rsidRPr="00D13E44">
        <w:t>positive</w:t>
      </w:r>
      <w:r w:rsidRPr="00D13E44">
        <w:rPr>
          <w:color w:val="000000"/>
        </w:rPr>
        <w:t xml:space="preserve"> working relationships with colleagues, trustees, funders, partners and external </w:t>
      </w:r>
      <w:r w:rsidR="000F1DE5" w:rsidRPr="00D13E44">
        <w:t>contacts</w:t>
      </w:r>
      <w:r w:rsidRPr="00D13E44">
        <w:rPr>
          <w:color w:val="000000"/>
        </w:rPr>
        <w:t>.</w:t>
      </w:r>
    </w:p>
    <w:p w14:paraId="52B0776C" w14:textId="341029FD" w:rsidR="00F31A6F" w:rsidRPr="00D13E44" w:rsidRDefault="00546E30" w:rsidP="00D13E44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D13E44">
        <w:t>Act as a helpful and professional point of contact for the Executive Director, responding to queries or passing them on as appropriate.</w:t>
      </w:r>
    </w:p>
    <w:p w14:paraId="56E24E30" w14:textId="4D6069A8" w:rsidR="00F31A6F" w:rsidRPr="00D13E44" w:rsidRDefault="00655444" w:rsidP="00D13E44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lastRenderedPageBreak/>
        <w:t xml:space="preserve">Projects and Organisational </w:t>
      </w:r>
      <w:r w:rsidR="00280012" w:rsidRPr="00D13E44">
        <w:rPr>
          <w:b/>
          <w:bCs/>
        </w:rPr>
        <w:t>Support</w:t>
      </w:r>
    </w:p>
    <w:p w14:paraId="42DE6D1E" w14:textId="44E5CA30" w:rsidR="00F31A6F" w:rsidRPr="00D13E44" w:rsidRDefault="00655444" w:rsidP="00D13E44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D13E44">
        <w:rPr>
          <w:color w:val="000000"/>
        </w:rPr>
        <w:t xml:space="preserve">Provide administrative </w:t>
      </w:r>
      <w:r w:rsidR="007A77D0" w:rsidRPr="00D13E44">
        <w:t xml:space="preserve">and coordination </w:t>
      </w:r>
      <w:r w:rsidRPr="00D13E44">
        <w:rPr>
          <w:color w:val="000000"/>
        </w:rPr>
        <w:t xml:space="preserve">support across organisational projects and </w:t>
      </w:r>
      <w:r w:rsidR="007A77D0" w:rsidRPr="00D13E44">
        <w:t>areas of work</w:t>
      </w:r>
      <w:r w:rsidRPr="00D13E44">
        <w:rPr>
          <w:color w:val="000000"/>
        </w:rPr>
        <w:t>.</w:t>
      </w:r>
    </w:p>
    <w:p w14:paraId="6A0CDE07" w14:textId="2E29FA50" w:rsidR="00F31A6F" w:rsidRPr="00D13E44" w:rsidRDefault="009C6D19" w:rsidP="00D13E44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D13E44">
        <w:t>Support colleagues with planning, tracking actions and keeping information organised across different projects.</w:t>
      </w:r>
    </w:p>
    <w:p w14:paraId="0AAEB359" w14:textId="34F21409" w:rsidR="00F31A6F" w:rsidRPr="00D13E44" w:rsidRDefault="00655444" w:rsidP="00D13E44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D13E44">
        <w:rPr>
          <w:color w:val="000000"/>
        </w:rPr>
        <w:t xml:space="preserve">Help identify </w:t>
      </w:r>
      <w:r w:rsidR="00EE0391" w:rsidRPr="00D13E44">
        <w:t>simple improvements</w:t>
      </w:r>
      <w:r w:rsidRPr="00D13E44">
        <w:rPr>
          <w:color w:val="000000"/>
        </w:rPr>
        <w:t xml:space="preserve"> to processes, systems and ways of working.</w:t>
      </w:r>
    </w:p>
    <w:p w14:paraId="6B231A06" w14:textId="14017C10" w:rsidR="00F31A6F" w:rsidRPr="00D13E44" w:rsidRDefault="00655444" w:rsidP="00D13E44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D13E44">
        <w:rPr>
          <w:color w:val="000000"/>
        </w:rPr>
        <w:t xml:space="preserve">Take </w:t>
      </w:r>
      <w:r w:rsidR="005D7893" w:rsidRPr="00D13E44">
        <w:t xml:space="preserve">responsibility for agreed tasks </w:t>
      </w:r>
      <w:r w:rsidRPr="00D13E44">
        <w:rPr>
          <w:color w:val="000000"/>
        </w:rPr>
        <w:t xml:space="preserve">and support new </w:t>
      </w:r>
      <w:r w:rsidR="005D7893" w:rsidRPr="00D13E44">
        <w:t xml:space="preserve">areas of work </w:t>
      </w:r>
      <w:r w:rsidRPr="00D13E44">
        <w:rPr>
          <w:color w:val="000000"/>
        </w:rPr>
        <w:t xml:space="preserve">as the organisation </w:t>
      </w:r>
      <w:r w:rsidR="005D7893" w:rsidRPr="00D13E44">
        <w:t>develops</w:t>
      </w:r>
      <w:r w:rsidRPr="00D13E44">
        <w:rPr>
          <w:color w:val="000000"/>
        </w:rPr>
        <w:t>.</w:t>
      </w:r>
    </w:p>
    <w:p w14:paraId="3CAA36F7" w14:textId="74707D2B" w:rsidR="00F31A6F" w:rsidRPr="00D13E44" w:rsidRDefault="006E1AEA" w:rsidP="00D13E44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000000"/>
          <w:lang w:eastAsia="en-GB"/>
        </w:rPr>
      </w:pPr>
      <w:r w:rsidRPr="00D13E44">
        <w:rPr>
          <w:b/>
          <w:bCs/>
        </w:rPr>
        <w:t>Events and External Contacts</w:t>
      </w:r>
    </w:p>
    <w:p w14:paraId="690B7307" w14:textId="548025FA" w:rsidR="00F31A6F" w:rsidRPr="00D13E44" w:rsidRDefault="00C54AAD" w:rsidP="00D13E44">
      <w:pPr>
        <w:pStyle w:val="ListParagraph"/>
        <w:numPr>
          <w:ilvl w:val="0"/>
          <w:numId w:val="6"/>
        </w:numPr>
        <w:jc w:val="both"/>
        <w:rPr>
          <w:color w:val="000000"/>
        </w:rPr>
      </w:pPr>
      <w:r w:rsidRPr="00D13E44">
        <w:t>Help with the</w:t>
      </w:r>
      <w:r w:rsidRPr="00D13E44">
        <w:rPr>
          <w:color w:val="000000"/>
        </w:rPr>
        <w:t xml:space="preserve"> planning and </w:t>
      </w:r>
      <w:r w:rsidRPr="00D13E44">
        <w:t>organisation</w:t>
      </w:r>
      <w:r w:rsidRPr="00D13E44">
        <w:rPr>
          <w:color w:val="000000"/>
        </w:rPr>
        <w:t xml:space="preserve"> of meetings, events and gatherings, both online and in person.</w:t>
      </w:r>
    </w:p>
    <w:p w14:paraId="3AA634F9" w14:textId="3717E17F" w:rsidR="00F31A6F" w:rsidRPr="00D13E44" w:rsidRDefault="00655444" w:rsidP="00D13E44">
      <w:pPr>
        <w:pStyle w:val="ListParagraph"/>
        <w:numPr>
          <w:ilvl w:val="0"/>
          <w:numId w:val="6"/>
        </w:numPr>
        <w:jc w:val="both"/>
        <w:rPr>
          <w:color w:val="000000"/>
        </w:rPr>
      </w:pPr>
      <w:r w:rsidRPr="00D13E44">
        <w:rPr>
          <w:color w:val="000000"/>
        </w:rPr>
        <w:t xml:space="preserve">Assist with event logistics, communications and on-the-day </w:t>
      </w:r>
      <w:r w:rsidR="00DA27C1" w:rsidRPr="00D13E44">
        <w:t>support</w:t>
      </w:r>
      <w:r w:rsidRPr="00D13E44">
        <w:rPr>
          <w:color w:val="000000"/>
        </w:rPr>
        <w:t>, working with venues, suppliers and attendees.</w:t>
      </w:r>
    </w:p>
    <w:p w14:paraId="154AFE6A" w14:textId="7DFEDCF5" w:rsidR="00F31A6F" w:rsidRPr="00D13E44" w:rsidRDefault="00A30B45" w:rsidP="00D13E44">
      <w:pPr>
        <w:pStyle w:val="ListParagraph"/>
        <w:numPr>
          <w:ilvl w:val="0"/>
          <w:numId w:val="6"/>
        </w:numPr>
        <w:jc w:val="both"/>
        <w:rPr>
          <w:color w:val="000000"/>
        </w:rPr>
      </w:pPr>
      <w:r w:rsidRPr="00D13E44">
        <w:t>Share</w:t>
      </w:r>
      <w:r w:rsidRPr="00D13E44">
        <w:rPr>
          <w:color w:val="000000"/>
        </w:rPr>
        <w:t xml:space="preserve"> ideas and </w:t>
      </w:r>
      <w:r w:rsidRPr="00D13E44">
        <w:t xml:space="preserve">provide </w:t>
      </w:r>
      <w:r w:rsidRPr="00D13E44">
        <w:rPr>
          <w:color w:val="000000"/>
        </w:rPr>
        <w:t xml:space="preserve">practical support to </w:t>
      </w:r>
      <w:r w:rsidRPr="00D13E44">
        <w:t>help</w:t>
      </w:r>
      <w:r w:rsidRPr="00D13E44">
        <w:rPr>
          <w:color w:val="000000"/>
        </w:rPr>
        <w:t xml:space="preserve"> events run smoothly.</w:t>
      </w:r>
    </w:p>
    <w:p w14:paraId="790EE6B2" w14:textId="6852A680" w:rsidR="00F31A6F" w:rsidRPr="00D13E44" w:rsidRDefault="00655444" w:rsidP="00D13E44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t>Governance and Team Support</w:t>
      </w:r>
    </w:p>
    <w:p w14:paraId="0141782D" w14:textId="3BDAF6FD" w:rsidR="00F31A6F" w:rsidRPr="00D13E44" w:rsidRDefault="0005105B" w:rsidP="00D13E44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</w:rPr>
      </w:pPr>
      <w:r w:rsidRPr="00D13E44">
        <w:rPr>
          <w:rFonts w:eastAsia="Times New Roman"/>
          <w:color w:val="000000"/>
          <w:lang w:eastAsia="en-GB"/>
        </w:rPr>
        <w:t>Support the coordination of Board and committee meetings, including the preparation of papers, meeting logistics and recording key actions.</w:t>
      </w:r>
    </w:p>
    <w:p w14:paraId="47AC1463" w14:textId="77777777" w:rsidR="0005105B" w:rsidRPr="00D13E44" w:rsidRDefault="0005105B" w:rsidP="00D13E44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Work collaboratively with the wider team, providing support wherever needed and contributing to a positive, solutions-focused culture.</w:t>
      </w:r>
    </w:p>
    <w:p w14:paraId="2F970317" w14:textId="11E80C1E" w:rsidR="00F31A6F" w:rsidRPr="00D13E44" w:rsidRDefault="000467E9" w:rsidP="00D13E44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D13E44">
        <w:t>Provide support to the Executive Assistant to the CEO and work closely with them on shared priorities where needed.</w:t>
      </w:r>
    </w:p>
    <w:p w14:paraId="4F5E6897" w14:textId="2C88AEE7" w:rsidR="00F31A6F" w:rsidRPr="00D13E44" w:rsidRDefault="00655444" w:rsidP="00D13E44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t>Operational Coordination</w:t>
      </w:r>
    </w:p>
    <w:p w14:paraId="73DF3D86" w14:textId="2A15EBEE" w:rsidR="00F31A6F" w:rsidRPr="00D13E44" w:rsidRDefault="00655444" w:rsidP="00D13E44">
      <w:pPr>
        <w:pStyle w:val="ListParagraph"/>
        <w:numPr>
          <w:ilvl w:val="0"/>
          <w:numId w:val="8"/>
        </w:numPr>
        <w:jc w:val="both"/>
        <w:rPr>
          <w:color w:val="000000"/>
        </w:rPr>
      </w:pPr>
      <w:r w:rsidRPr="00D13E44">
        <w:rPr>
          <w:color w:val="000000"/>
        </w:rPr>
        <w:t>Support the day-to-day coordination of the Executive Director's activities, including scheduling, travel arrangements</w:t>
      </w:r>
      <w:r w:rsidR="007F3997" w:rsidRPr="00D13E44">
        <w:t xml:space="preserve">, </w:t>
      </w:r>
      <w:r w:rsidRPr="00D13E44">
        <w:rPr>
          <w:color w:val="000000"/>
        </w:rPr>
        <w:t xml:space="preserve">correspondence </w:t>
      </w:r>
      <w:r w:rsidR="007F3997" w:rsidRPr="00D13E44">
        <w:t>and general administration</w:t>
      </w:r>
      <w:r w:rsidRPr="00D13E44">
        <w:rPr>
          <w:color w:val="000000"/>
        </w:rPr>
        <w:t>.</w:t>
      </w:r>
    </w:p>
    <w:p w14:paraId="2830CA41" w14:textId="46394E21" w:rsidR="00F31A6F" w:rsidRPr="00D13E44" w:rsidRDefault="00655444" w:rsidP="00D13E44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color w:val="000000"/>
          <w:lang w:eastAsia="en-GB"/>
        </w:rPr>
      </w:pPr>
      <w:r w:rsidRPr="00D13E44">
        <w:rPr>
          <w:rFonts w:eastAsia="Times New Roman"/>
          <w:b/>
          <w:bCs/>
          <w:color w:val="000000"/>
          <w:lang w:eastAsia="en-GB"/>
        </w:rPr>
        <w:t>What We're Looking For</w:t>
      </w:r>
    </w:p>
    <w:p w14:paraId="72CBDAF4" w14:textId="77777777" w:rsidR="0005105B" w:rsidRPr="00D13E44" w:rsidRDefault="0005105B" w:rsidP="00D13E44">
      <w:pPr>
        <w:spacing w:before="100" w:beforeAutospacing="1" w:after="100" w:afterAutospacing="1"/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We're looking for someone who:</w:t>
      </w:r>
    </w:p>
    <w:p w14:paraId="3FF3E163" w14:textId="04E43111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Has experience in an administrative, Executive Assistant, PA, or similar support role, ideally supporting senior leaders or board members.</w:t>
      </w:r>
    </w:p>
    <w:p w14:paraId="0A1A7C9E" w14:textId="5B375FD9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Is educated to A-level standard (or equivalent).</w:t>
      </w:r>
    </w:p>
    <w:p w14:paraId="352B7139" w14:textId="7D3DD7CE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Is highly organised, proactive and able to manage multiple priorities.</w:t>
      </w:r>
    </w:p>
    <w:p w14:paraId="5EA3578B" w14:textId="7B4B260F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Has excellent written and verbal communication skills, including proofreading and editing documents to a high standard.</w:t>
      </w:r>
    </w:p>
    <w:p w14:paraId="3B626668" w14:textId="157570D9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Builds positive relationships with colleagues, partners and external contacts.</w:t>
      </w:r>
    </w:p>
    <w:p w14:paraId="48FF87BC" w14:textId="0D275646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Is adaptable, resourceful and comfortable working in a fast-paced environment.</w:t>
      </w:r>
    </w:p>
    <w:p w14:paraId="0E071CFA" w14:textId="54E28F19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Has strong attention to detail and takes pride in producing accurate work.</w:t>
      </w:r>
    </w:p>
    <w:p w14:paraId="41EF68F4" w14:textId="6A83F8E8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lastRenderedPageBreak/>
        <w:t>Is keen to learn, develop and contribute to a mission-driven organisation.</w:t>
      </w:r>
    </w:p>
    <w:p w14:paraId="189A3315" w14:textId="675D9038" w:rsidR="00B14273" w:rsidRPr="00D13E44" w:rsidRDefault="00B14273" w:rsidP="00D13E44">
      <w:pPr>
        <w:pStyle w:val="ListParagraph"/>
        <w:numPr>
          <w:ilvl w:val="0"/>
          <w:numId w:val="8"/>
        </w:numPr>
        <w:jc w:val="both"/>
        <w:rPr>
          <w:rFonts w:eastAsia="Times New Roman"/>
          <w:color w:val="000000"/>
          <w:lang w:eastAsia="en-GB"/>
        </w:rPr>
      </w:pPr>
      <w:r w:rsidRPr="00D13E44">
        <w:rPr>
          <w:rFonts w:eastAsia="Times New Roman"/>
          <w:color w:val="000000"/>
          <w:lang w:eastAsia="en-GB"/>
        </w:rPr>
        <w:t>Shares our commitment to creating a more sustainable food and farming system.</w:t>
      </w:r>
    </w:p>
    <w:p w14:paraId="3FFA4EDE" w14:textId="77777777" w:rsidR="00ED01D0" w:rsidRDefault="00ED01D0" w:rsidP="00D13E44">
      <w:pPr>
        <w:jc w:val="both"/>
      </w:pPr>
    </w:p>
    <w:p w14:paraId="1D651718" w14:textId="4A900493" w:rsidR="006E3879" w:rsidRDefault="006E3879" w:rsidP="00D13E44">
      <w:pPr>
        <w:jc w:val="both"/>
        <w:rPr>
          <w:b/>
          <w:bCs/>
        </w:rPr>
      </w:pPr>
      <w:r w:rsidRPr="000B36C0">
        <w:rPr>
          <w:b/>
          <w:bCs/>
        </w:rPr>
        <w:t>To apply:</w:t>
      </w:r>
    </w:p>
    <w:p w14:paraId="3ACE9F83" w14:textId="77777777" w:rsidR="00CA366C" w:rsidRPr="000B36C0" w:rsidRDefault="00CA366C" w:rsidP="00D13E44">
      <w:pPr>
        <w:jc w:val="both"/>
        <w:rPr>
          <w:b/>
          <w:bCs/>
        </w:rPr>
      </w:pPr>
    </w:p>
    <w:p w14:paraId="7D96A40C" w14:textId="6251AAF7" w:rsidR="006E3879" w:rsidRDefault="006E3879" w:rsidP="00D13E44">
      <w:pPr>
        <w:jc w:val="both"/>
      </w:pPr>
      <w:r>
        <w:t xml:space="preserve">Send your CV and cover letter to </w:t>
      </w:r>
      <w:hyperlink r:id="rId10" w:history="1">
        <w:r w:rsidR="000B36C0" w:rsidRPr="00975C55">
          <w:rPr>
            <w:rStyle w:val="Hyperlink"/>
          </w:rPr>
          <w:t>office@sustainblefoodtrust.org</w:t>
        </w:r>
      </w:hyperlink>
    </w:p>
    <w:p w14:paraId="475AB50E" w14:textId="5A6FACED" w:rsidR="000B36C0" w:rsidRPr="00D13E44" w:rsidRDefault="008673F3" w:rsidP="00D13E44">
      <w:pPr>
        <w:jc w:val="both"/>
      </w:pPr>
      <w:r>
        <w:t xml:space="preserve">by </w:t>
      </w:r>
      <w:r w:rsidR="00772474">
        <w:t>2</w:t>
      </w:r>
      <w:r w:rsidR="00772474" w:rsidRPr="00772474">
        <w:rPr>
          <w:vertAlign w:val="superscript"/>
        </w:rPr>
        <w:t>nd</w:t>
      </w:r>
      <w:r w:rsidR="00AE5FF2">
        <w:t xml:space="preserve"> November 2026</w:t>
      </w:r>
      <w:r>
        <w:t xml:space="preserve">. </w:t>
      </w:r>
    </w:p>
    <w:sectPr w:rsidR="000B36C0" w:rsidRPr="00D13E44" w:rsidSect="00AB67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80085" w14:textId="77777777" w:rsidR="009648E2" w:rsidRDefault="009648E2" w:rsidP="00AD398A">
      <w:r>
        <w:separator/>
      </w:r>
    </w:p>
  </w:endnote>
  <w:endnote w:type="continuationSeparator" w:id="0">
    <w:p w14:paraId="66E08DEE" w14:textId="77777777" w:rsidR="009648E2" w:rsidRDefault="009648E2" w:rsidP="00AD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D6B95" w14:textId="77777777" w:rsidR="0005105B" w:rsidRDefault="00051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FEBE62A" w14:paraId="74A987DE" w14:textId="77777777" w:rsidTr="0FEBE62A">
      <w:trPr>
        <w:trHeight w:val="300"/>
      </w:trPr>
      <w:tc>
        <w:tcPr>
          <w:tcW w:w="3245" w:type="dxa"/>
        </w:tcPr>
        <w:p w14:paraId="3EAD5684" w14:textId="60F83BF9" w:rsidR="0FEBE62A" w:rsidRDefault="0FEBE62A" w:rsidP="0FEBE62A">
          <w:pPr>
            <w:pStyle w:val="Header"/>
            <w:ind w:left="-115"/>
          </w:pPr>
        </w:p>
      </w:tc>
      <w:tc>
        <w:tcPr>
          <w:tcW w:w="3245" w:type="dxa"/>
        </w:tcPr>
        <w:p w14:paraId="00E9E5AF" w14:textId="727D3729" w:rsidR="0FEBE62A" w:rsidRDefault="0FEBE62A" w:rsidP="0FEBE62A">
          <w:pPr>
            <w:pStyle w:val="Header"/>
            <w:jc w:val="center"/>
          </w:pPr>
        </w:p>
      </w:tc>
      <w:tc>
        <w:tcPr>
          <w:tcW w:w="3245" w:type="dxa"/>
        </w:tcPr>
        <w:p w14:paraId="42F8B8ED" w14:textId="1D63E6ED" w:rsidR="0FEBE62A" w:rsidRDefault="0FEBE62A" w:rsidP="0FEBE62A">
          <w:pPr>
            <w:pStyle w:val="Header"/>
            <w:ind w:right="-115"/>
            <w:jc w:val="right"/>
          </w:pPr>
        </w:p>
      </w:tc>
    </w:tr>
  </w:tbl>
  <w:p w14:paraId="3C4E0BA4" w14:textId="6E4AC59A" w:rsidR="0FEBE62A" w:rsidRDefault="0FEBE62A" w:rsidP="0FEBE6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8924F" w14:textId="77777777" w:rsidR="0005105B" w:rsidRDefault="00051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F71764" w14:textId="77777777" w:rsidR="009648E2" w:rsidRDefault="009648E2" w:rsidP="00AD398A">
      <w:r>
        <w:separator/>
      </w:r>
    </w:p>
  </w:footnote>
  <w:footnote w:type="continuationSeparator" w:id="0">
    <w:p w14:paraId="637195FB" w14:textId="77777777" w:rsidR="009648E2" w:rsidRDefault="009648E2" w:rsidP="00AD3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39795" w14:textId="77777777" w:rsidR="0005105B" w:rsidRDefault="000510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1C80D2" w14:textId="77777777" w:rsidR="00AD398A" w:rsidRPr="00AD398A" w:rsidRDefault="0FEBE62A" w:rsidP="00AD398A">
    <w:pPr>
      <w:pStyle w:val="Header"/>
    </w:pPr>
    <w:r>
      <w:rPr>
        <w:noProof/>
      </w:rPr>
      <w:drawing>
        <wp:inline distT="0" distB="0" distL="0" distR="0" wp14:anchorId="2A584667" wp14:editId="038BC346">
          <wp:extent cx="2466342" cy="108609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8622"/>
                  <a:stretch/>
                </pic:blipFill>
                <pic:spPr bwMode="auto">
                  <a:xfrm>
                    <a:off x="0" y="0"/>
                    <a:ext cx="2466342" cy="108609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F9E3B" w14:textId="77777777" w:rsidR="0005105B" w:rsidRDefault="000510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46A6F"/>
    <w:multiLevelType w:val="multilevel"/>
    <w:tmpl w:val="D472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E1A9D"/>
    <w:multiLevelType w:val="multilevel"/>
    <w:tmpl w:val="411C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B539A"/>
    <w:multiLevelType w:val="multilevel"/>
    <w:tmpl w:val="0492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724DB"/>
    <w:multiLevelType w:val="multilevel"/>
    <w:tmpl w:val="519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46641"/>
    <w:multiLevelType w:val="hybridMultilevel"/>
    <w:tmpl w:val="E33893C2"/>
    <w:lvl w:ilvl="0" w:tplc="12E66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87CC1"/>
    <w:multiLevelType w:val="hybridMultilevel"/>
    <w:tmpl w:val="7F463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96D3C"/>
    <w:multiLevelType w:val="hybridMultilevel"/>
    <w:tmpl w:val="F09E8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7192D"/>
    <w:multiLevelType w:val="multilevel"/>
    <w:tmpl w:val="F7AE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0399D"/>
    <w:multiLevelType w:val="hybridMultilevel"/>
    <w:tmpl w:val="008A3104"/>
    <w:lvl w:ilvl="0" w:tplc="12E66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F074F"/>
    <w:multiLevelType w:val="multilevel"/>
    <w:tmpl w:val="33EA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61582">
    <w:abstractNumId w:val="5"/>
  </w:num>
  <w:num w:numId="2" w16cid:durableId="839976468">
    <w:abstractNumId w:val="4"/>
  </w:num>
  <w:num w:numId="3" w16cid:durableId="45686561">
    <w:abstractNumId w:val="8"/>
  </w:num>
  <w:num w:numId="4" w16cid:durableId="715937215">
    <w:abstractNumId w:val="7"/>
  </w:num>
  <w:num w:numId="5" w16cid:durableId="1836454866">
    <w:abstractNumId w:val="2"/>
  </w:num>
  <w:num w:numId="6" w16cid:durableId="1803689418">
    <w:abstractNumId w:val="1"/>
  </w:num>
  <w:num w:numId="7" w16cid:durableId="1578708187">
    <w:abstractNumId w:val="9"/>
  </w:num>
  <w:num w:numId="8" w16cid:durableId="236985691">
    <w:abstractNumId w:val="0"/>
  </w:num>
  <w:num w:numId="9" w16cid:durableId="671373743">
    <w:abstractNumId w:val="3"/>
  </w:num>
  <w:num w:numId="10" w16cid:durableId="3835306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99"/>
    <w:rsid w:val="00001844"/>
    <w:rsid w:val="000361EA"/>
    <w:rsid w:val="000467E9"/>
    <w:rsid w:val="00050FE5"/>
    <w:rsid w:val="0005105B"/>
    <w:rsid w:val="00053B4F"/>
    <w:rsid w:val="00066180"/>
    <w:rsid w:val="000758C9"/>
    <w:rsid w:val="000A552F"/>
    <w:rsid w:val="000B36C0"/>
    <w:rsid w:val="000D208C"/>
    <w:rsid w:val="000E3D60"/>
    <w:rsid w:val="000F1DE5"/>
    <w:rsid w:val="00107B76"/>
    <w:rsid w:val="001259F9"/>
    <w:rsid w:val="00135E5B"/>
    <w:rsid w:val="00140A53"/>
    <w:rsid w:val="00147C21"/>
    <w:rsid w:val="00154F81"/>
    <w:rsid w:val="00196763"/>
    <w:rsid w:val="00197DCF"/>
    <w:rsid w:val="001A45FC"/>
    <w:rsid w:val="001D7DBF"/>
    <w:rsid w:val="00202FA3"/>
    <w:rsid w:val="002040C6"/>
    <w:rsid w:val="00213CB9"/>
    <w:rsid w:val="002140E6"/>
    <w:rsid w:val="0021710E"/>
    <w:rsid w:val="002303CB"/>
    <w:rsid w:val="00280012"/>
    <w:rsid w:val="00291F7C"/>
    <w:rsid w:val="002A5F3B"/>
    <w:rsid w:val="002A5F77"/>
    <w:rsid w:val="002B0E03"/>
    <w:rsid w:val="002E0C29"/>
    <w:rsid w:val="002F71E9"/>
    <w:rsid w:val="0030062E"/>
    <w:rsid w:val="0030366E"/>
    <w:rsid w:val="00314857"/>
    <w:rsid w:val="00332110"/>
    <w:rsid w:val="00345B32"/>
    <w:rsid w:val="00346703"/>
    <w:rsid w:val="00357098"/>
    <w:rsid w:val="0036155A"/>
    <w:rsid w:val="00373439"/>
    <w:rsid w:val="00373C64"/>
    <w:rsid w:val="00382C99"/>
    <w:rsid w:val="0039369F"/>
    <w:rsid w:val="0039573E"/>
    <w:rsid w:val="003B3DE7"/>
    <w:rsid w:val="003C1142"/>
    <w:rsid w:val="003C78CC"/>
    <w:rsid w:val="003D52AC"/>
    <w:rsid w:val="003D7C59"/>
    <w:rsid w:val="003F325E"/>
    <w:rsid w:val="004073DD"/>
    <w:rsid w:val="00435601"/>
    <w:rsid w:val="00436AD8"/>
    <w:rsid w:val="004A14D3"/>
    <w:rsid w:val="004C4BC5"/>
    <w:rsid w:val="004C5DF3"/>
    <w:rsid w:val="004D4E9A"/>
    <w:rsid w:val="004E08FC"/>
    <w:rsid w:val="00503D5F"/>
    <w:rsid w:val="00514F74"/>
    <w:rsid w:val="005158E9"/>
    <w:rsid w:val="00525D96"/>
    <w:rsid w:val="005334DE"/>
    <w:rsid w:val="00536F92"/>
    <w:rsid w:val="00546E30"/>
    <w:rsid w:val="00564A5C"/>
    <w:rsid w:val="00571B1A"/>
    <w:rsid w:val="005A3028"/>
    <w:rsid w:val="005C6E47"/>
    <w:rsid w:val="005D7893"/>
    <w:rsid w:val="005E35E4"/>
    <w:rsid w:val="005F0FF5"/>
    <w:rsid w:val="005F2EBD"/>
    <w:rsid w:val="0060078F"/>
    <w:rsid w:val="00605BC1"/>
    <w:rsid w:val="00606A44"/>
    <w:rsid w:val="00607F9C"/>
    <w:rsid w:val="0062232B"/>
    <w:rsid w:val="00623910"/>
    <w:rsid w:val="00636A08"/>
    <w:rsid w:val="00637D54"/>
    <w:rsid w:val="0064160D"/>
    <w:rsid w:val="006440AB"/>
    <w:rsid w:val="00647B0B"/>
    <w:rsid w:val="00655444"/>
    <w:rsid w:val="00655938"/>
    <w:rsid w:val="00680C6B"/>
    <w:rsid w:val="00691365"/>
    <w:rsid w:val="006B2A4D"/>
    <w:rsid w:val="006C1F64"/>
    <w:rsid w:val="006E1AEA"/>
    <w:rsid w:val="006E3879"/>
    <w:rsid w:val="00725B0C"/>
    <w:rsid w:val="0073392B"/>
    <w:rsid w:val="0076077A"/>
    <w:rsid w:val="007624DF"/>
    <w:rsid w:val="00772474"/>
    <w:rsid w:val="007A25F4"/>
    <w:rsid w:val="007A77D0"/>
    <w:rsid w:val="007B1133"/>
    <w:rsid w:val="007B1177"/>
    <w:rsid w:val="007D1F18"/>
    <w:rsid w:val="007D2E7C"/>
    <w:rsid w:val="007F3997"/>
    <w:rsid w:val="00846DB5"/>
    <w:rsid w:val="008544D9"/>
    <w:rsid w:val="00863B71"/>
    <w:rsid w:val="0086524B"/>
    <w:rsid w:val="008673F3"/>
    <w:rsid w:val="008674FB"/>
    <w:rsid w:val="008B3B56"/>
    <w:rsid w:val="008B4AB6"/>
    <w:rsid w:val="008D7154"/>
    <w:rsid w:val="008D74DD"/>
    <w:rsid w:val="008E3A26"/>
    <w:rsid w:val="009164C7"/>
    <w:rsid w:val="009648E2"/>
    <w:rsid w:val="009C2730"/>
    <w:rsid w:val="009C4902"/>
    <w:rsid w:val="009C6D19"/>
    <w:rsid w:val="009E667B"/>
    <w:rsid w:val="009F0EE1"/>
    <w:rsid w:val="00A13AFB"/>
    <w:rsid w:val="00A309AA"/>
    <w:rsid w:val="00A30B45"/>
    <w:rsid w:val="00A3178E"/>
    <w:rsid w:val="00A45E20"/>
    <w:rsid w:val="00A53D1F"/>
    <w:rsid w:val="00A8206A"/>
    <w:rsid w:val="00AA5989"/>
    <w:rsid w:val="00AA5A3B"/>
    <w:rsid w:val="00AB4169"/>
    <w:rsid w:val="00AB6755"/>
    <w:rsid w:val="00AB6AE2"/>
    <w:rsid w:val="00AC501C"/>
    <w:rsid w:val="00AD2281"/>
    <w:rsid w:val="00AD398A"/>
    <w:rsid w:val="00AD5A24"/>
    <w:rsid w:val="00AE0BB3"/>
    <w:rsid w:val="00AE2CE7"/>
    <w:rsid w:val="00AE5FF2"/>
    <w:rsid w:val="00AF290B"/>
    <w:rsid w:val="00AF5825"/>
    <w:rsid w:val="00AF66DE"/>
    <w:rsid w:val="00AF681C"/>
    <w:rsid w:val="00B04217"/>
    <w:rsid w:val="00B14273"/>
    <w:rsid w:val="00B309FC"/>
    <w:rsid w:val="00B547D2"/>
    <w:rsid w:val="00B67BF0"/>
    <w:rsid w:val="00B76B38"/>
    <w:rsid w:val="00B933E5"/>
    <w:rsid w:val="00BD19CF"/>
    <w:rsid w:val="00C4231A"/>
    <w:rsid w:val="00C512A5"/>
    <w:rsid w:val="00C54AAD"/>
    <w:rsid w:val="00C8202D"/>
    <w:rsid w:val="00CA2788"/>
    <w:rsid w:val="00CA366C"/>
    <w:rsid w:val="00D01680"/>
    <w:rsid w:val="00D07DB7"/>
    <w:rsid w:val="00D13E44"/>
    <w:rsid w:val="00D1411A"/>
    <w:rsid w:val="00D14C59"/>
    <w:rsid w:val="00D235ED"/>
    <w:rsid w:val="00D260A4"/>
    <w:rsid w:val="00D45AD4"/>
    <w:rsid w:val="00D90BE8"/>
    <w:rsid w:val="00DA27C1"/>
    <w:rsid w:val="00E12682"/>
    <w:rsid w:val="00E30718"/>
    <w:rsid w:val="00E322A1"/>
    <w:rsid w:val="00E51253"/>
    <w:rsid w:val="00E52457"/>
    <w:rsid w:val="00E56BA9"/>
    <w:rsid w:val="00E61732"/>
    <w:rsid w:val="00E62DBF"/>
    <w:rsid w:val="00ED01D0"/>
    <w:rsid w:val="00EE0391"/>
    <w:rsid w:val="00F31A6F"/>
    <w:rsid w:val="00F4145D"/>
    <w:rsid w:val="00F50ABA"/>
    <w:rsid w:val="00F7A4C4"/>
    <w:rsid w:val="00F85F38"/>
    <w:rsid w:val="00FC564A"/>
    <w:rsid w:val="00FD0601"/>
    <w:rsid w:val="00FD12E3"/>
    <w:rsid w:val="0FEBE62A"/>
    <w:rsid w:val="104149DE"/>
    <w:rsid w:val="2B457C23"/>
    <w:rsid w:val="2CFCAD17"/>
    <w:rsid w:val="316FC027"/>
    <w:rsid w:val="47285634"/>
    <w:rsid w:val="59C83A76"/>
    <w:rsid w:val="60DC8925"/>
    <w:rsid w:val="677FDDFB"/>
    <w:rsid w:val="6D56DE51"/>
    <w:rsid w:val="783E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1D76"/>
  <w15:chartTrackingRefBased/>
  <w15:docId w15:val="{AABB7B0F-E406-D04C-A656-8BE1B761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tLeast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31A"/>
    <w:pPr>
      <w:keepNext/>
      <w:keepLines/>
      <w:spacing w:before="240"/>
      <w:outlineLvl w:val="0"/>
    </w:pPr>
    <w:rPr>
      <w:rFonts w:eastAsiaTheme="majorEastAsia"/>
      <w:color w:val="078570"/>
      <w:szCs w:val="32"/>
    </w:rPr>
  </w:style>
  <w:style w:type="paragraph" w:styleId="Heading2">
    <w:name w:val="heading 2"/>
    <w:basedOn w:val="Normal"/>
    <w:link w:val="Heading2Char"/>
    <w:uiPriority w:val="9"/>
    <w:qFormat/>
    <w:rsid w:val="0005105B"/>
    <w:pPr>
      <w:spacing w:before="100" w:beforeAutospacing="1" w:after="100" w:afterAutospacing="1"/>
      <w:outlineLvl w:val="1"/>
    </w:pPr>
    <w:rPr>
      <w:rFonts w:eastAsia="Times New Roman"/>
      <w:b/>
      <w:bCs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5105B"/>
    <w:pPr>
      <w:spacing w:before="100" w:beforeAutospacing="1" w:after="100" w:afterAutospacing="1"/>
      <w:outlineLvl w:val="2"/>
    </w:pPr>
    <w:rPr>
      <w:rFonts w:eastAsia="Times New Roman"/>
      <w:b/>
      <w:bCs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3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3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31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31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3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31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9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98A"/>
  </w:style>
  <w:style w:type="paragraph" w:styleId="Footer">
    <w:name w:val="footer"/>
    <w:basedOn w:val="Normal"/>
    <w:link w:val="FooterChar"/>
    <w:uiPriority w:val="99"/>
    <w:unhideWhenUsed/>
    <w:rsid w:val="00AD39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98A"/>
  </w:style>
  <w:style w:type="character" w:styleId="Hyperlink">
    <w:name w:val="Hyperlink"/>
    <w:basedOn w:val="DefaultParagraphFont"/>
    <w:uiPriority w:val="99"/>
    <w:unhideWhenUsed/>
    <w:rsid w:val="00AD39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98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9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2C99"/>
    <w:pPr>
      <w:ind w:left="720"/>
      <w:contextualSpacing/>
    </w:pPr>
  </w:style>
  <w:style w:type="paragraph" w:customStyle="1" w:styleId="Body">
    <w:name w:val="Body"/>
    <w:rsid w:val="0060078F"/>
    <w:pPr>
      <w:pBdr>
        <w:top w:val="nil"/>
        <w:left w:val="nil"/>
        <w:bottom w:val="nil"/>
        <w:right w:val="nil"/>
        <w:between w:val="nil"/>
        <w:bar w:val="nil"/>
      </w:pBdr>
      <w:spacing w:line="300" w:lineRule="atLeast"/>
    </w:pPr>
    <w:rPr>
      <w:rFonts w:ascii="Calibri" w:eastAsia="Arial Unicode MS" w:hAnsi="Calibri" w:cs="Calibri"/>
      <w:color w:val="000000"/>
      <w:u w:color="000000"/>
      <w:bdr w:val="nil"/>
      <w:lang w:val="en-US"/>
    </w:rPr>
  </w:style>
  <w:style w:type="paragraph" w:customStyle="1" w:styleId="BodyA">
    <w:name w:val="Body A"/>
    <w:rsid w:val="0060078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en-US"/>
    </w:rPr>
  </w:style>
  <w:style w:type="paragraph" w:customStyle="1" w:styleId="TableStyle3A">
    <w:name w:val="Table Style 3 A"/>
    <w:rsid w:val="0060078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FEFFFE"/>
      <w:sz w:val="20"/>
      <w:szCs w:val="20"/>
      <w:u w:color="FEFFFE"/>
      <w:bdr w:val="nil"/>
      <w:lang w:val="en-US"/>
    </w:rPr>
  </w:style>
  <w:style w:type="paragraph" w:customStyle="1" w:styleId="TableStyle2A">
    <w:name w:val="Table Style 2 A"/>
    <w:rsid w:val="0060078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en-US"/>
    </w:rPr>
  </w:style>
  <w:style w:type="paragraph" w:customStyle="1" w:styleId="BodyB">
    <w:name w:val="Body B"/>
    <w:rsid w:val="0060078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/>
    </w:rPr>
  </w:style>
  <w:style w:type="paragraph" w:customStyle="1" w:styleId="paragraph">
    <w:name w:val="paragraph"/>
    <w:basedOn w:val="Normal"/>
    <w:rsid w:val="00A13AFB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normaltextrun">
    <w:name w:val="normaltextrun"/>
    <w:basedOn w:val="DefaultParagraphFont"/>
    <w:rsid w:val="00A13AFB"/>
  </w:style>
  <w:style w:type="character" w:customStyle="1" w:styleId="eop">
    <w:name w:val="eop"/>
    <w:basedOn w:val="DefaultParagraphFont"/>
    <w:rsid w:val="00A13AFB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67BF0"/>
  </w:style>
  <w:style w:type="character" w:styleId="CommentReference">
    <w:name w:val="annotation reference"/>
    <w:basedOn w:val="DefaultParagraphFont"/>
    <w:uiPriority w:val="99"/>
    <w:semiHidden/>
    <w:unhideWhenUsed/>
    <w:rsid w:val="00B67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B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B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BF0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5105B"/>
    <w:rPr>
      <w:rFonts w:ascii="Calibri" w:eastAsia="Times New Roman" w:hAnsi="Calibri" w:cs="Calibri"/>
      <w:b/>
      <w:bCs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5105B"/>
    <w:rPr>
      <w:rFonts w:ascii="Calibri" w:eastAsia="Times New Roman" w:hAnsi="Calibri" w:cs="Calibri"/>
      <w:b/>
      <w:bCs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5105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BookTitle">
    <w:name w:val="Book Title"/>
    <w:basedOn w:val="DefaultParagraphFont"/>
    <w:uiPriority w:val="33"/>
    <w:qFormat/>
    <w:rsid w:val="00C4231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231A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4231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4231A"/>
    <w:rPr>
      <w:rFonts w:ascii="Calibri" w:eastAsiaTheme="majorEastAsia" w:hAnsi="Calibri" w:cs="Calibri"/>
      <w:color w:val="078570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31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31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31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31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3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3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4231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31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31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C4231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C4231A"/>
  </w:style>
  <w:style w:type="paragraph" w:styleId="Quote">
    <w:name w:val="Quote"/>
    <w:basedOn w:val="Normal"/>
    <w:next w:val="Normal"/>
    <w:link w:val="QuoteChar"/>
    <w:uiPriority w:val="29"/>
    <w:qFormat/>
    <w:rsid w:val="00C4231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31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4231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31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4231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C4231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4231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423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23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office@sustainblefoodtrus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sabel/Desktop/EA%20job%20descrip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130B6DC7B57748A3EEEF57F87864C3" ma:contentTypeVersion="3" ma:contentTypeDescription="Create a new document." ma:contentTypeScope="" ma:versionID="9b1e94f09250d7acb7ed60696d43acd4">
  <xsd:schema xmlns:xsd="http://www.w3.org/2001/XMLSchema" xmlns:xs="http://www.w3.org/2001/XMLSchema" xmlns:p="http://schemas.microsoft.com/office/2006/metadata/properties" xmlns:ns2="6b5a8c0b-bcd5-4246-9e0e-02605b7670ca" targetNamespace="http://schemas.microsoft.com/office/2006/metadata/properties" ma:root="true" ma:fieldsID="bb4ab977e172c6794dac7aa2befb3e14" ns2:_="">
    <xsd:import namespace="6b5a8c0b-bcd5-4246-9e0e-02605b767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a8c0b-bcd5-4246-9e0e-02605b767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D2F8B2-5FA6-49EF-97FD-45BE76D0B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C417A-19D6-4D66-B965-0038DE1D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a8c0b-bcd5-4246-9e0e-02605b767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C089A5-8F04-4A00-8E9F-E17308F41CF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 job description.dotx</Template>
  <TotalTime>0</TotalTime>
  <Pages>3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Alice Frost</cp:lastModifiedBy>
  <cp:revision>2</cp:revision>
  <dcterms:created xsi:type="dcterms:W3CDTF">2026-10-13T15:51:00Z</dcterms:created>
  <dcterms:modified xsi:type="dcterms:W3CDTF">2026-10-13T15:51:00Z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0x010100F6130B6DC7B57748A3EEEF57F87864C3</vt:lpwstr>
  </property>
  <property fmtid="{D5CDD505-2E9C-101B-9397-08002B2CF9AE}" pid="3" name="Order">
    <vt:r8>5405600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